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D998C" w14:textId="77777777" w:rsidR="00993B73" w:rsidRPr="004C43C0" w:rsidRDefault="00993B73" w:rsidP="00993B73">
      <w:pPr>
        <w:jc w:val="both"/>
        <w:rPr>
          <w:rFonts w:ascii="Calibri" w:hAnsi="Calibri" w:cs="Calibri"/>
        </w:rPr>
      </w:pPr>
      <w:bookmarkStart w:id="0" w:name="_GoBack"/>
      <w:bookmarkEnd w:id="0"/>
    </w:p>
    <w:p w14:paraId="55187D41" w14:textId="69AD9371" w:rsidR="00B663C4" w:rsidRPr="004C43C0" w:rsidRDefault="006709D4" w:rsidP="004C43C0">
      <w:pPr>
        <w:jc w:val="right"/>
        <w:rPr>
          <w:rFonts w:ascii="Calibri" w:hAnsi="Calibri" w:cs="Calibri"/>
        </w:rPr>
      </w:pPr>
      <w:r w:rsidRPr="004C43C0">
        <w:rPr>
          <w:rFonts w:ascii="Calibri" w:hAnsi="Calibri" w:cs="Calibri"/>
        </w:rPr>
        <w:t>Al Dirigente Scolastico</w:t>
      </w:r>
    </w:p>
    <w:p w14:paraId="2F996BCF" w14:textId="669F47E4" w:rsidR="006709D4" w:rsidRDefault="00F00597" w:rsidP="004C43C0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Istituto Comprensivo Statale “Leonardo da Vinci”</w:t>
      </w:r>
    </w:p>
    <w:p w14:paraId="0795E1CE" w14:textId="4B12BBA6" w:rsidR="00F00597" w:rsidRPr="004C43C0" w:rsidRDefault="00F00597" w:rsidP="004C43C0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I S P I C A (RG)</w:t>
      </w:r>
    </w:p>
    <w:p w14:paraId="2806ADCC" w14:textId="77777777" w:rsidR="006709D4" w:rsidRPr="004C43C0" w:rsidRDefault="006709D4" w:rsidP="00993B73">
      <w:pPr>
        <w:jc w:val="both"/>
        <w:rPr>
          <w:rFonts w:ascii="Calibri" w:hAnsi="Calibri" w:cs="Calibri"/>
        </w:rPr>
      </w:pPr>
    </w:p>
    <w:p w14:paraId="16019DA1" w14:textId="673EC32E" w:rsidR="006E451F" w:rsidRDefault="006E451F" w:rsidP="004C43C0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Oggetto: </w:t>
      </w:r>
      <w:r w:rsidRPr="006E451F">
        <w:rPr>
          <w:rFonts w:ascii="Calibri" w:hAnsi="Calibri" w:cs="Calibri"/>
          <w:b/>
        </w:rPr>
        <w:t>Richiesta nulla-osta</w:t>
      </w:r>
    </w:p>
    <w:p w14:paraId="58EFBA09" w14:textId="4DEAEB99" w:rsidR="006709D4" w:rsidRPr="004C43C0" w:rsidRDefault="00F00597" w:rsidP="004C43C0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6709D4" w:rsidRPr="004C43C0">
        <w:rPr>
          <w:rFonts w:ascii="Calibri" w:hAnsi="Calibri" w:cs="Calibri"/>
        </w:rPr>
        <w:t xml:space="preserve"> sottoscrit</w:t>
      </w:r>
      <w:r>
        <w:rPr>
          <w:rFonts w:ascii="Calibri" w:hAnsi="Calibri" w:cs="Calibri"/>
        </w:rPr>
        <w:t>ti……………………………………………….</w:t>
      </w:r>
      <w:r w:rsidR="006709D4" w:rsidRPr="004C43C0">
        <w:rPr>
          <w:rFonts w:ascii="Calibri" w:hAnsi="Calibri" w:cs="Calibri"/>
        </w:rPr>
        <w:t>………………</w:t>
      </w:r>
      <w:r w:rsidR="004C43C0">
        <w:rPr>
          <w:rFonts w:ascii="Calibri" w:hAnsi="Calibri" w:cs="Calibri"/>
        </w:rPr>
        <w:t>……………………………………………………</w:t>
      </w:r>
      <w:r w:rsidR="006709D4" w:rsidRPr="004C43C0">
        <w:rPr>
          <w:rFonts w:ascii="Calibri" w:hAnsi="Calibri" w:cs="Calibri"/>
        </w:rPr>
        <w:t>……………….</w:t>
      </w:r>
    </w:p>
    <w:p w14:paraId="1381B266" w14:textId="208D7A8A" w:rsidR="006709D4" w:rsidRPr="004C43C0" w:rsidRDefault="006709D4" w:rsidP="004C43C0">
      <w:pPr>
        <w:spacing w:line="360" w:lineRule="auto"/>
        <w:jc w:val="both"/>
        <w:rPr>
          <w:rFonts w:ascii="Calibri" w:hAnsi="Calibri" w:cs="Calibri"/>
        </w:rPr>
      </w:pPr>
      <w:r w:rsidRPr="004C43C0">
        <w:rPr>
          <w:rFonts w:ascii="Calibri" w:hAnsi="Calibri" w:cs="Calibri"/>
        </w:rPr>
        <w:t>genitor</w:t>
      </w:r>
      <w:r w:rsidR="00F00597">
        <w:rPr>
          <w:rFonts w:ascii="Calibri" w:hAnsi="Calibri" w:cs="Calibri"/>
        </w:rPr>
        <w:t>i</w:t>
      </w:r>
      <w:r w:rsidRPr="004C43C0">
        <w:rPr>
          <w:rFonts w:ascii="Calibri" w:hAnsi="Calibri" w:cs="Calibri"/>
        </w:rPr>
        <w:t>/tutor</w:t>
      </w:r>
      <w:r w:rsidR="00F00597">
        <w:rPr>
          <w:rFonts w:ascii="Calibri" w:hAnsi="Calibri" w:cs="Calibri"/>
        </w:rPr>
        <w:t>i</w:t>
      </w:r>
      <w:r w:rsidRPr="004C43C0">
        <w:rPr>
          <w:rFonts w:ascii="Calibri" w:hAnsi="Calibri" w:cs="Calibri"/>
        </w:rPr>
        <w:t xml:space="preserve"> dell’alunn</w:t>
      </w:r>
      <w:r w:rsidR="00F00597">
        <w:rPr>
          <w:rFonts w:ascii="Calibri" w:hAnsi="Calibri" w:cs="Calibri"/>
        </w:rPr>
        <w:t>………………………..</w:t>
      </w:r>
      <w:r w:rsidRPr="004C43C0">
        <w:rPr>
          <w:rFonts w:ascii="Calibri" w:hAnsi="Calibri" w:cs="Calibri"/>
        </w:rPr>
        <w:t>……………………..</w:t>
      </w:r>
      <w:r w:rsidR="004C43C0">
        <w:rPr>
          <w:rFonts w:ascii="Calibri" w:hAnsi="Calibri" w:cs="Calibri"/>
        </w:rPr>
        <w:t>………………………………………………</w:t>
      </w:r>
      <w:r w:rsidR="004C43C0" w:rsidRPr="004C43C0">
        <w:rPr>
          <w:rFonts w:ascii="Calibri" w:hAnsi="Calibri" w:cs="Calibri"/>
        </w:rPr>
        <w:t>……………….</w:t>
      </w:r>
    </w:p>
    <w:p w14:paraId="0345D1DC" w14:textId="090E75A9" w:rsidR="006709D4" w:rsidRPr="004C43C0" w:rsidRDefault="006709D4" w:rsidP="00F00597">
      <w:pPr>
        <w:spacing w:line="360" w:lineRule="auto"/>
        <w:jc w:val="both"/>
        <w:rPr>
          <w:rFonts w:ascii="Calibri" w:hAnsi="Calibri" w:cs="Calibri"/>
        </w:rPr>
      </w:pPr>
      <w:r w:rsidRPr="004C43C0">
        <w:rPr>
          <w:rFonts w:ascii="Calibri" w:hAnsi="Calibri" w:cs="Calibri"/>
        </w:rPr>
        <w:t>nat… a …………</w:t>
      </w:r>
      <w:r w:rsidR="00694C7F">
        <w:rPr>
          <w:rFonts w:ascii="Calibri" w:hAnsi="Calibri" w:cs="Calibri"/>
        </w:rPr>
        <w:t>……………………………………………</w:t>
      </w:r>
      <w:r w:rsidRPr="004C43C0">
        <w:rPr>
          <w:rFonts w:ascii="Calibri" w:hAnsi="Calibri" w:cs="Calibri"/>
        </w:rPr>
        <w:t>…</w:t>
      </w:r>
      <w:r w:rsidR="00F00597">
        <w:rPr>
          <w:rFonts w:ascii="Calibri" w:hAnsi="Calibri" w:cs="Calibri"/>
        </w:rPr>
        <w:t>…………</w:t>
      </w:r>
      <w:r w:rsidRPr="004C43C0">
        <w:rPr>
          <w:rFonts w:ascii="Calibri" w:hAnsi="Calibri" w:cs="Calibri"/>
        </w:rPr>
        <w:t xml:space="preserve"> il</w:t>
      </w:r>
      <w:r w:rsidR="00F00597">
        <w:rPr>
          <w:rFonts w:ascii="Calibri" w:hAnsi="Calibri" w:cs="Calibri"/>
        </w:rPr>
        <w:t>……….</w:t>
      </w:r>
      <w:r w:rsidRPr="004C43C0">
        <w:rPr>
          <w:rFonts w:ascii="Calibri" w:hAnsi="Calibri" w:cs="Calibri"/>
        </w:rPr>
        <w:t>……………………</w:t>
      </w:r>
      <w:r w:rsidR="00F00597">
        <w:rPr>
          <w:rFonts w:ascii="Calibri" w:hAnsi="Calibri" w:cs="Calibri"/>
        </w:rPr>
        <w:t xml:space="preserve">………., residente ad …………………………………. In via/piazza…………………..………………………………………………………………………….., iscritt…/frequentante </w:t>
      </w:r>
      <w:r w:rsidRPr="004C43C0">
        <w:rPr>
          <w:rFonts w:ascii="Calibri" w:hAnsi="Calibri" w:cs="Calibri"/>
        </w:rPr>
        <w:t xml:space="preserve">nell’anno scolastico </w:t>
      </w:r>
      <w:r w:rsidR="00F00597">
        <w:rPr>
          <w:rFonts w:ascii="Calibri" w:hAnsi="Calibri" w:cs="Calibri"/>
        </w:rPr>
        <w:t>…..</w:t>
      </w:r>
      <w:r w:rsidRPr="004C43C0">
        <w:rPr>
          <w:rFonts w:ascii="Calibri" w:hAnsi="Calibri" w:cs="Calibri"/>
        </w:rPr>
        <w:t>………………. la classe …. sez. … della scuola:</w:t>
      </w:r>
    </w:p>
    <w:p w14:paraId="7FF528C3" w14:textId="68109FFA" w:rsidR="006709D4" w:rsidRPr="004C43C0" w:rsidRDefault="006709D4" w:rsidP="004C43C0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</w:rPr>
      </w:pPr>
      <w:r w:rsidRPr="004C43C0">
        <w:rPr>
          <w:rFonts w:ascii="Calibri" w:hAnsi="Calibri" w:cs="Calibri"/>
        </w:rPr>
        <w:t xml:space="preserve">PRIMARIA </w:t>
      </w:r>
      <w:r w:rsidR="004C43C0">
        <w:rPr>
          <w:rFonts w:ascii="Calibri" w:hAnsi="Calibri" w:cs="Calibri"/>
        </w:rPr>
        <w:t xml:space="preserve">     </w:t>
      </w:r>
      <w:r w:rsidR="004C43C0">
        <w:rPr>
          <w:rFonts w:ascii="Calibri" w:hAnsi="Calibri" w:cs="Calibri"/>
        </w:rPr>
        <w:sym w:font="Symbol" w:char="F097"/>
      </w:r>
      <w:r w:rsidRPr="004C43C0">
        <w:rPr>
          <w:rFonts w:ascii="Calibri" w:hAnsi="Calibri" w:cs="Calibri"/>
        </w:rPr>
        <w:t xml:space="preserve"> </w:t>
      </w:r>
      <w:r w:rsidR="00F00597">
        <w:rPr>
          <w:rFonts w:ascii="Calibri" w:hAnsi="Calibri" w:cs="Calibri"/>
        </w:rPr>
        <w:t>S. Antonio</w:t>
      </w:r>
      <w:r w:rsidRPr="004C43C0">
        <w:rPr>
          <w:rFonts w:ascii="Calibri" w:hAnsi="Calibri" w:cs="Calibri"/>
        </w:rPr>
        <w:t xml:space="preserve"> </w:t>
      </w:r>
      <w:r w:rsidR="004C43C0">
        <w:rPr>
          <w:rFonts w:ascii="Calibri" w:hAnsi="Calibri" w:cs="Calibri"/>
        </w:rPr>
        <w:t xml:space="preserve">      </w:t>
      </w:r>
      <w:r w:rsidR="004C43C0">
        <w:rPr>
          <w:rFonts w:ascii="Calibri" w:hAnsi="Calibri" w:cs="Calibri"/>
        </w:rPr>
        <w:sym w:font="Symbol" w:char="F097"/>
      </w:r>
      <w:r w:rsidR="004C43C0">
        <w:rPr>
          <w:rFonts w:ascii="Calibri" w:hAnsi="Calibri" w:cs="Calibri"/>
        </w:rPr>
        <w:t xml:space="preserve"> </w:t>
      </w:r>
      <w:r w:rsidR="00F00597">
        <w:rPr>
          <w:rFonts w:ascii="Calibri" w:hAnsi="Calibri" w:cs="Calibri"/>
        </w:rPr>
        <w:t>S. Giuseppe</w:t>
      </w:r>
    </w:p>
    <w:p w14:paraId="057BBD1C" w14:textId="35DCE6DC" w:rsidR="006709D4" w:rsidRDefault="006709D4" w:rsidP="004C43C0">
      <w:pPr>
        <w:pStyle w:val="Paragrafoelenco"/>
        <w:numPr>
          <w:ilvl w:val="0"/>
          <w:numId w:val="10"/>
        </w:numPr>
        <w:jc w:val="both"/>
        <w:rPr>
          <w:rFonts w:ascii="Calibri" w:hAnsi="Calibri" w:cs="Calibri"/>
        </w:rPr>
      </w:pPr>
      <w:r w:rsidRPr="004C43C0">
        <w:rPr>
          <w:rFonts w:ascii="Calibri" w:hAnsi="Calibri" w:cs="Calibri"/>
        </w:rPr>
        <w:t>SECONDARIA DI PRIMO GRADO</w:t>
      </w:r>
    </w:p>
    <w:p w14:paraId="76914875" w14:textId="053435DB" w:rsidR="00F00597" w:rsidRDefault="00F00597" w:rsidP="00F0059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 la presente chiedono alla S.V., il rilascio del NULLA-OSTA per l’iscrizione del/la proprio/a</w:t>
      </w:r>
    </w:p>
    <w:p w14:paraId="3F02C0CA" w14:textId="6D6D455E" w:rsidR="006E451F" w:rsidRDefault="006E451F" w:rsidP="00F00597">
      <w:pPr>
        <w:jc w:val="both"/>
        <w:rPr>
          <w:rFonts w:ascii="Calibri" w:hAnsi="Calibri" w:cs="Calibri"/>
        </w:rPr>
      </w:pPr>
    </w:p>
    <w:p w14:paraId="63F1897B" w14:textId="5ECB4D8E" w:rsidR="006E451F" w:rsidRDefault="006E451F" w:rsidP="00993B7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presso…………………………………………………………………………………………………..di ……………………………………… </w:t>
      </w:r>
    </w:p>
    <w:p w14:paraId="6ACE52C4" w14:textId="77777777" w:rsidR="006E451F" w:rsidRDefault="006E451F" w:rsidP="00993B73">
      <w:pPr>
        <w:jc w:val="both"/>
        <w:rPr>
          <w:rFonts w:ascii="Calibri" w:hAnsi="Calibri" w:cs="Calibri"/>
        </w:rPr>
      </w:pPr>
    </w:p>
    <w:p w14:paraId="52EC6077" w14:textId="70DA5DAE" w:rsidR="006709D4" w:rsidRPr="004C43C0" w:rsidRDefault="006E451F" w:rsidP="006E451F">
      <w:pPr>
        <w:rPr>
          <w:rFonts w:ascii="Calibri" w:hAnsi="Calibri" w:cs="Calibri"/>
        </w:rPr>
      </w:pPr>
      <w:r>
        <w:rPr>
          <w:rFonts w:ascii="Calibri" w:hAnsi="Calibri" w:cs="Calibri"/>
        </w:rPr>
        <w:t>per l’anno scolastico……………………………, per</w:t>
      </w:r>
      <w:r w:rsidR="006709D4" w:rsidRPr="004C43C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</w:t>
      </w:r>
      <w:r w:rsidR="006709D4" w:rsidRPr="004C43C0">
        <w:rPr>
          <w:rFonts w:ascii="Calibri" w:hAnsi="Calibri" w:cs="Calibri"/>
        </w:rPr>
        <w:t xml:space="preserve"> seguent</w:t>
      </w:r>
      <w:r>
        <w:rPr>
          <w:rFonts w:ascii="Calibri" w:hAnsi="Calibri" w:cs="Calibri"/>
        </w:rPr>
        <w:t>i</w:t>
      </w:r>
      <w:r w:rsidR="006709D4" w:rsidRPr="004C43C0">
        <w:rPr>
          <w:rFonts w:ascii="Calibri" w:hAnsi="Calibri" w:cs="Calibri"/>
        </w:rPr>
        <w:t xml:space="preserve"> motiv</w:t>
      </w:r>
      <w:r>
        <w:rPr>
          <w:rFonts w:ascii="Calibri" w:hAnsi="Calibri" w:cs="Calibri"/>
        </w:rPr>
        <w:t>i</w:t>
      </w:r>
      <w:r w:rsidR="006709D4" w:rsidRPr="004C43C0">
        <w:rPr>
          <w:rFonts w:ascii="Calibri" w:hAnsi="Calibri" w:cs="Calibri"/>
        </w:rPr>
        <w:t>:</w:t>
      </w:r>
      <w:r w:rsidR="004C43C0">
        <w:rPr>
          <w:rFonts w:ascii="Calibri" w:hAnsi="Calibri" w:cs="Calibri"/>
        </w:rPr>
        <w:t xml:space="preserve"> </w:t>
      </w:r>
      <w:r w:rsidR="00BC1744">
        <w:rPr>
          <w:rFonts w:ascii="Calibri" w:hAnsi="Calibri" w:cs="Calibri"/>
        </w:rPr>
        <w:t>……………………………..</w:t>
      </w:r>
      <w:r>
        <w:rPr>
          <w:rFonts w:ascii="Calibri" w:hAnsi="Calibri" w:cs="Calibri"/>
        </w:rPr>
        <w:t>………………………..</w:t>
      </w:r>
    </w:p>
    <w:p w14:paraId="7FD49E10" w14:textId="77777777" w:rsidR="006709D4" w:rsidRPr="004C43C0" w:rsidRDefault="006709D4" w:rsidP="00993B73">
      <w:pPr>
        <w:jc w:val="both"/>
        <w:rPr>
          <w:rFonts w:ascii="Calibri" w:hAnsi="Calibri" w:cs="Calibri"/>
        </w:rPr>
      </w:pPr>
    </w:p>
    <w:p w14:paraId="6FE6F810" w14:textId="49291922" w:rsidR="006709D4" w:rsidRPr="004C43C0" w:rsidRDefault="004C43C0" w:rsidP="00993B7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</w:t>
      </w:r>
    </w:p>
    <w:p w14:paraId="22934D45" w14:textId="77777777" w:rsidR="006709D4" w:rsidRPr="004C43C0" w:rsidRDefault="006709D4" w:rsidP="00993B73">
      <w:pPr>
        <w:jc w:val="both"/>
        <w:rPr>
          <w:rFonts w:ascii="Calibri" w:hAnsi="Calibri" w:cs="Calibri"/>
        </w:rPr>
      </w:pPr>
    </w:p>
    <w:p w14:paraId="70F250A6" w14:textId="0B99CB5D" w:rsidR="006709D4" w:rsidRDefault="006E451F" w:rsidP="00993B7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</w:t>
      </w:r>
      <w:r w:rsidR="00BC1744">
        <w:rPr>
          <w:rFonts w:ascii="Calibri" w:hAnsi="Calibri" w:cs="Calibri"/>
        </w:rPr>
        <w:t>no</w:t>
      </w:r>
      <w:r>
        <w:rPr>
          <w:rFonts w:ascii="Calibri" w:hAnsi="Calibri" w:cs="Calibri"/>
        </w:rPr>
        <w:t xml:space="preserve"> inoltre di:</w:t>
      </w:r>
    </w:p>
    <w:p w14:paraId="5ED6E752" w14:textId="07FEE1F6" w:rsidR="006E451F" w:rsidRDefault="006E451F" w:rsidP="00993B7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="00173EAC">
        <w:rPr>
          <w:rFonts w:ascii="Calibri" w:hAnsi="Calibri" w:cs="Calibri"/>
        </w:rPr>
        <w:t>e</w:t>
      </w:r>
      <w:r>
        <w:rPr>
          <w:rFonts w:ascii="Calibri" w:hAnsi="Calibri" w:cs="Calibri"/>
        </w:rPr>
        <w:t>ssere consapevol</w:t>
      </w:r>
      <w:r w:rsidR="00BC1744">
        <w:rPr>
          <w:rFonts w:ascii="Calibri" w:hAnsi="Calibri" w:cs="Calibri"/>
        </w:rPr>
        <w:t>i</w:t>
      </w:r>
      <w:r>
        <w:rPr>
          <w:rFonts w:ascii="Calibri" w:hAnsi="Calibri" w:cs="Calibri"/>
        </w:rPr>
        <w:t xml:space="preserve"> delle sanzioni penali, previste in caso di dichiarazioni non veritiere</w:t>
      </w:r>
      <w:r w:rsidR="00173EAC">
        <w:rPr>
          <w:rFonts w:ascii="Calibri" w:hAnsi="Calibri" w:cs="Calibri"/>
        </w:rPr>
        <w:t xml:space="preserve"> e di falsità negli atti e della conseguente decadenza dai benefici di cui agli artt. 75 e 76 del D.P.R. 445/2000;</w:t>
      </w:r>
    </w:p>
    <w:p w14:paraId="32178380" w14:textId="61307D62" w:rsidR="00173EAC" w:rsidRPr="004C43C0" w:rsidRDefault="00173EAC" w:rsidP="00993B7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-essere</w:t>
      </w:r>
      <w:r w:rsidR="00BC1744">
        <w:rPr>
          <w:rFonts w:ascii="Calibri" w:hAnsi="Calibri" w:cs="Calibri"/>
        </w:rPr>
        <w:t xml:space="preserve"> informati che i dati personali raccolti saranno trattati, anche con mezzi informatici, esclusivamente per il procedimento per il quale la dichiarazione viene resa (art. 13 Dlgs 196/2003)</w:t>
      </w:r>
    </w:p>
    <w:p w14:paraId="5E45CE8C" w14:textId="77777777" w:rsidR="00BC1744" w:rsidRDefault="00BC1744" w:rsidP="004C43C0">
      <w:pPr>
        <w:jc w:val="both"/>
        <w:rPr>
          <w:rFonts w:ascii="Calibri" w:hAnsi="Calibri" w:cs="Calibri"/>
        </w:rPr>
      </w:pPr>
    </w:p>
    <w:p w14:paraId="4DB91B45" w14:textId="68A00752" w:rsidR="004C43C0" w:rsidRDefault="006E451F" w:rsidP="004C43C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Ispica</w:t>
      </w:r>
      <w:r w:rsidR="006709D4" w:rsidRPr="004C43C0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…….</w:t>
      </w:r>
      <w:r w:rsidR="006709D4" w:rsidRPr="004C43C0">
        <w:rPr>
          <w:rFonts w:ascii="Calibri" w:hAnsi="Calibri" w:cs="Calibri"/>
        </w:rPr>
        <w:t>………………</w:t>
      </w:r>
      <w:r w:rsidR="004C43C0" w:rsidRPr="004C43C0">
        <w:rPr>
          <w:rFonts w:ascii="Calibri" w:hAnsi="Calibri" w:cs="Calibri"/>
        </w:rPr>
        <w:t xml:space="preserve"> </w:t>
      </w:r>
      <w:r w:rsidR="004C43C0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ab/>
      </w:r>
      <w:r w:rsidR="004C43C0" w:rsidRPr="004C43C0">
        <w:rPr>
          <w:rFonts w:ascii="Calibri" w:hAnsi="Calibri" w:cs="Calibri"/>
        </w:rPr>
        <w:t>FIRMA DEL PADRE/Tutore</w:t>
      </w:r>
      <w:r w:rsidR="004C43C0" w:rsidRPr="004C43C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4C43C0" w:rsidRPr="004C43C0">
        <w:rPr>
          <w:rFonts w:ascii="Calibri" w:hAnsi="Calibri" w:cs="Calibri"/>
        </w:rPr>
        <w:t>FIRMA DELLA MADRE</w:t>
      </w:r>
    </w:p>
    <w:p w14:paraId="542218DA" w14:textId="77777777" w:rsidR="00694C7F" w:rsidRDefault="00694C7F" w:rsidP="004C43C0">
      <w:pPr>
        <w:jc w:val="both"/>
        <w:rPr>
          <w:rFonts w:ascii="Calibri" w:hAnsi="Calibri" w:cs="Calibri"/>
        </w:rPr>
      </w:pPr>
    </w:p>
    <w:p w14:paraId="257971F3" w14:textId="2AD75F97" w:rsidR="00694C7F" w:rsidRPr="004C43C0" w:rsidRDefault="00694C7F" w:rsidP="00694C7F">
      <w:pPr>
        <w:tabs>
          <w:tab w:val="left" w:pos="1843"/>
          <w:tab w:val="left" w:pos="5245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E451F">
        <w:rPr>
          <w:rFonts w:ascii="Calibri" w:hAnsi="Calibri" w:cs="Calibri"/>
        </w:rPr>
        <w:t xml:space="preserve">                  </w:t>
      </w:r>
      <w:r w:rsidR="004C43C0">
        <w:rPr>
          <w:rFonts w:ascii="Calibri" w:hAnsi="Calibri" w:cs="Calibri"/>
        </w:rPr>
        <w:t xml:space="preserve"> ………………………………….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E451F">
        <w:rPr>
          <w:rFonts w:ascii="Calibri" w:hAnsi="Calibri" w:cs="Calibri"/>
        </w:rPr>
        <w:tab/>
      </w:r>
      <w:r w:rsidR="006E451F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</w:t>
      </w:r>
      <w:r w:rsidR="006E451F">
        <w:rPr>
          <w:rFonts w:ascii="Calibri" w:hAnsi="Calibri" w:cs="Calibri"/>
        </w:rPr>
        <w:t xml:space="preserve">            </w:t>
      </w:r>
      <w:r>
        <w:rPr>
          <w:rFonts w:ascii="Calibri" w:hAnsi="Calibri" w:cs="Calibri"/>
        </w:rPr>
        <w:t>………………………………….</w:t>
      </w:r>
    </w:p>
    <w:p w14:paraId="77A4237C" w14:textId="77777777" w:rsidR="006709D4" w:rsidRPr="004C43C0" w:rsidRDefault="006709D4" w:rsidP="00993B73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0FD4444F" w14:textId="4936B5F8" w:rsidR="006709D4" w:rsidRPr="00694C7F" w:rsidRDefault="006709D4" w:rsidP="00993B73">
      <w:pPr>
        <w:jc w:val="both"/>
        <w:rPr>
          <w:rFonts w:ascii="Calibri" w:hAnsi="Calibri" w:cs="Calibri"/>
          <w:i/>
          <w:iCs/>
        </w:rPr>
      </w:pPr>
      <w:r w:rsidRPr="00694C7F">
        <w:rPr>
          <w:rFonts w:ascii="Calibri" w:hAnsi="Calibri" w:cs="Calibri"/>
          <w:i/>
          <w:iCs/>
        </w:rPr>
        <w:t>N.B. Ulteriore dichiarazione da compilare e sottoscrivere nel caso in cui la domanda sia formulata da uno solo dei genitori</w:t>
      </w:r>
      <w:r w:rsidR="00BC1744">
        <w:rPr>
          <w:rFonts w:ascii="Calibri" w:hAnsi="Calibri" w:cs="Calibri"/>
          <w:i/>
          <w:iCs/>
        </w:rPr>
        <w:t xml:space="preserve"> a</w:t>
      </w:r>
      <w:r w:rsidRPr="00694C7F">
        <w:rPr>
          <w:rFonts w:ascii="Calibri" w:hAnsi="Calibri" w:cs="Calibri"/>
          <w:i/>
          <w:iCs/>
        </w:rPr>
        <w:t>i sensi e per gli effetti dell’art. 47 del DPR 445/2000, sotto la mia personale responsabilità, consapevole delle sanzioni penali richiamate dall’art. 76 del citato DPR in caso di dichiarazioni mendaci, dichiaro che il genitore diverso dallo scrivente dell’alunna/a in oggetto è a conoscenza e d’accordo circa la richiesta di NULLA OSTA inoltrata attraverso la presente domanda</w:t>
      </w:r>
    </w:p>
    <w:p w14:paraId="0155B806" w14:textId="77777777" w:rsidR="006709D4" w:rsidRPr="004C43C0" w:rsidRDefault="006709D4" w:rsidP="00993B73">
      <w:pPr>
        <w:jc w:val="both"/>
        <w:rPr>
          <w:rFonts w:ascii="Calibri" w:hAnsi="Calibri" w:cs="Calibri"/>
        </w:rPr>
      </w:pPr>
    </w:p>
    <w:p w14:paraId="11F1E033" w14:textId="70A65BF1" w:rsidR="006709D4" w:rsidRPr="004C43C0" w:rsidRDefault="00BC1744" w:rsidP="00993B7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Ispica</w:t>
      </w:r>
      <w:r w:rsidR="006709D4" w:rsidRPr="004C43C0">
        <w:rPr>
          <w:rFonts w:ascii="Calibri" w:hAnsi="Calibri" w:cs="Calibri"/>
        </w:rPr>
        <w:t xml:space="preserve">, ………………..   </w:t>
      </w:r>
      <w:r w:rsidR="006709D4" w:rsidRPr="004C43C0">
        <w:rPr>
          <w:rFonts w:ascii="Calibri" w:hAnsi="Calibri" w:cs="Calibri"/>
        </w:rPr>
        <w:tab/>
        <w:t>FIRMA del dichiarante ………………………………………….</w:t>
      </w:r>
    </w:p>
    <w:p w14:paraId="51D639C9" w14:textId="77777777" w:rsidR="006709D4" w:rsidRPr="004C43C0" w:rsidRDefault="006709D4" w:rsidP="00993B73">
      <w:pPr>
        <w:jc w:val="both"/>
        <w:rPr>
          <w:rFonts w:ascii="Calibri" w:hAnsi="Calibri" w:cs="Calibri"/>
        </w:rPr>
      </w:pPr>
    </w:p>
    <w:sectPr w:rsidR="006709D4" w:rsidRPr="004C43C0" w:rsidSect="00694C7F">
      <w:headerReference w:type="default" r:id="rId7"/>
      <w:footerReference w:type="default" r:id="rId8"/>
      <w:footerReference w:type="first" r:id="rId9"/>
      <w:pgSz w:w="11906" w:h="16838"/>
      <w:pgMar w:top="709" w:right="1134" w:bottom="1134" w:left="1134" w:header="27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15ED2" w14:textId="77777777" w:rsidR="007D4B7A" w:rsidRDefault="007D4B7A" w:rsidP="005761DE">
      <w:r>
        <w:separator/>
      </w:r>
    </w:p>
  </w:endnote>
  <w:endnote w:type="continuationSeparator" w:id="0">
    <w:p w14:paraId="3E8C3EC3" w14:textId="77777777" w:rsidR="007D4B7A" w:rsidRDefault="007D4B7A" w:rsidP="00576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0865248"/>
      <w:docPartObj>
        <w:docPartGallery w:val="Page Numbers (Bottom of Page)"/>
        <w:docPartUnique/>
      </w:docPartObj>
    </w:sdtPr>
    <w:sdtEndPr/>
    <w:sdtContent>
      <w:sdt>
        <w:sdtPr>
          <w:id w:val="953912292"/>
          <w:docPartObj>
            <w:docPartGallery w:val="Page Numbers (Top of Page)"/>
            <w:docPartUnique/>
          </w:docPartObj>
        </w:sdtPr>
        <w:sdtEndPr/>
        <w:sdtContent>
          <w:p w14:paraId="252BEC71" w14:textId="7BD16EF0" w:rsidR="00073454" w:rsidRPr="00311708" w:rsidRDefault="00311708" w:rsidP="00311708">
            <w:pPr>
              <w:pStyle w:val="Pidipagina"/>
              <w:ind w:left="-284"/>
              <w:jc w:val="right"/>
            </w:pPr>
            <w:r w:rsidRPr="006751C0">
              <w:rPr>
                <w:rFonts w:ascii="Verdana" w:eastAsia="Calibri" w:hAnsi="Verdana" w:cs="Calibri"/>
                <w:i/>
                <w:sz w:val="16"/>
                <w:szCs w:val="16"/>
              </w:rPr>
              <w:t>Documento firmato digitalmente</w:t>
            </w:r>
            <w:r>
              <w:rPr>
                <w:rFonts w:ascii="Verdana" w:eastAsia="Calibri" w:hAnsi="Verdana" w:cs="Calibri"/>
                <w:i/>
                <w:sz w:val="16"/>
                <w:szCs w:val="16"/>
              </w:rPr>
              <w:t xml:space="preserve"> </w:t>
            </w:r>
            <w:r w:rsidRPr="006751C0">
              <w:rPr>
                <w:rFonts w:ascii="Verdana" w:eastAsia="Calibri" w:hAnsi="Verdana" w:cs="Calibri"/>
                <w:i/>
                <w:sz w:val="16"/>
                <w:szCs w:val="16"/>
              </w:rPr>
              <w:t>ai sensi del Codice dell’Amministrazione Digitale</w:t>
            </w:r>
            <w:r>
              <w:rPr>
                <w:rFonts w:ascii="Verdana" w:eastAsia="Calibri" w:hAnsi="Verdana" w:cs="Calibri"/>
                <w:i/>
                <w:sz w:val="16"/>
                <w:szCs w:val="16"/>
              </w:rPr>
              <w:t xml:space="preserve"> </w:t>
            </w:r>
            <w:r w:rsidRPr="006751C0">
              <w:rPr>
                <w:rFonts w:ascii="Verdana" w:eastAsia="Calibri" w:hAnsi="Verdana" w:cs="Calibri"/>
                <w:i/>
                <w:sz w:val="16"/>
                <w:szCs w:val="16"/>
              </w:rPr>
              <w:t>e norme ad esso connesse</w:t>
            </w:r>
            <w:r>
              <w:rPr>
                <w:rFonts w:ascii="Verdana" w:eastAsia="Calibri" w:hAnsi="Verdana" w:cs="Calibri"/>
                <w:i/>
                <w:sz w:val="16"/>
                <w:szCs w:val="16"/>
              </w:rPr>
              <w:t>.</w:t>
            </w:r>
            <w:r w:rsidRPr="006F0F19">
              <w:t xml:space="preserve"> Pag. </w:t>
            </w:r>
            <w:r w:rsidRPr="006F0F19">
              <w:fldChar w:fldCharType="begin"/>
            </w:r>
            <w:r w:rsidRPr="006F0F19">
              <w:instrText>PAGE</w:instrText>
            </w:r>
            <w:r w:rsidRPr="006F0F19">
              <w:fldChar w:fldCharType="separate"/>
            </w:r>
            <w:r w:rsidR="00BC1744">
              <w:rPr>
                <w:noProof/>
              </w:rPr>
              <w:t>2</w:t>
            </w:r>
            <w:r w:rsidRPr="006F0F19">
              <w:fldChar w:fldCharType="end"/>
            </w:r>
            <w:r w:rsidRPr="006F0F19">
              <w:t xml:space="preserve"> </w:t>
            </w:r>
            <w:r>
              <w:t>di</w:t>
            </w:r>
            <w:r w:rsidRPr="006F0F19">
              <w:t xml:space="preserve"> </w:t>
            </w:r>
            <w:r w:rsidRPr="006F0F19">
              <w:fldChar w:fldCharType="begin"/>
            </w:r>
            <w:r w:rsidRPr="006F0F19">
              <w:instrText>NUMPAGES</w:instrText>
            </w:r>
            <w:r w:rsidRPr="006F0F19">
              <w:fldChar w:fldCharType="separate"/>
            </w:r>
            <w:r w:rsidR="00BC1744">
              <w:rPr>
                <w:noProof/>
              </w:rPr>
              <w:t>2</w:t>
            </w:r>
            <w:r w:rsidRPr="006F0F19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72986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BA5DB4" w14:textId="1BB274E0" w:rsidR="00BB31E7" w:rsidRDefault="00BB31E7" w:rsidP="00BB31E7">
            <w:pPr>
              <w:pStyle w:val="Pidipagina"/>
              <w:ind w:left="-284"/>
              <w:jc w:val="right"/>
            </w:pPr>
            <w:r w:rsidRPr="006F0F19">
              <w:t xml:space="preserve">Pag. </w:t>
            </w:r>
            <w:r w:rsidRPr="006F0F19">
              <w:fldChar w:fldCharType="begin"/>
            </w:r>
            <w:r w:rsidRPr="006F0F19">
              <w:instrText>PAGE</w:instrText>
            </w:r>
            <w:r w:rsidRPr="006F0F19">
              <w:fldChar w:fldCharType="separate"/>
            </w:r>
            <w:r w:rsidR="00D850AC">
              <w:rPr>
                <w:noProof/>
              </w:rPr>
              <w:t>1</w:t>
            </w:r>
            <w:r w:rsidRPr="006F0F19">
              <w:fldChar w:fldCharType="end"/>
            </w:r>
            <w:r w:rsidRPr="006F0F19">
              <w:t xml:space="preserve"> </w:t>
            </w:r>
            <w:r>
              <w:t>di</w:t>
            </w:r>
            <w:r w:rsidRPr="006F0F19">
              <w:t xml:space="preserve"> </w:t>
            </w:r>
            <w:r w:rsidRPr="006F0F19">
              <w:fldChar w:fldCharType="begin"/>
            </w:r>
            <w:r w:rsidRPr="006F0F19">
              <w:instrText>NUMPAGES</w:instrText>
            </w:r>
            <w:r w:rsidRPr="006F0F19">
              <w:fldChar w:fldCharType="separate"/>
            </w:r>
            <w:r w:rsidR="00D850AC">
              <w:rPr>
                <w:noProof/>
              </w:rPr>
              <w:t>1</w:t>
            </w:r>
            <w:r w:rsidRPr="006F0F19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7E232" w14:textId="77777777" w:rsidR="007D4B7A" w:rsidRDefault="007D4B7A" w:rsidP="005761DE">
      <w:r>
        <w:separator/>
      </w:r>
    </w:p>
  </w:footnote>
  <w:footnote w:type="continuationSeparator" w:id="0">
    <w:p w14:paraId="52898B7A" w14:textId="77777777" w:rsidR="007D4B7A" w:rsidRDefault="007D4B7A" w:rsidP="00576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F3C26" w14:textId="77777777" w:rsidR="004370C8" w:rsidRPr="00BB140C" w:rsidRDefault="004370C8" w:rsidP="004370C8">
    <w:pPr>
      <w:ind w:left="1276"/>
      <w:rPr>
        <w:bCs/>
        <w:i/>
        <w:iCs/>
        <w:sz w:val="22"/>
        <w:szCs w:val="22"/>
      </w:rPr>
    </w:pPr>
    <w:r w:rsidRPr="00BB140C">
      <w:rPr>
        <w:noProof/>
      </w:rPr>
      <w:drawing>
        <wp:anchor distT="0" distB="0" distL="114300" distR="114300" simplePos="0" relativeHeight="251659264" behindDoc="0" locked="0" layoutInCell="1" allowOverlap="1" wp14:anchorId="27A14A81" wp14:editId="71B3F161">
          <wp:simplePos x="0" y="0"/>
          <wp:positionH relativeFrom="column">
            <wp:posOffset>356235</wp:posOffset>
          </wp:positionH>
          <wp:positionV relativeFrom="paragraph">
            <wp:posOffset>13335</wp:posOffset>
          </wp:positionV>
          <wp:extent cx="361950" cy="403316"/>
          <wp:effectExtent l="0" t="0" r="0" b="0"/>
          <wp:wrapNone/>
          <wp:docPr id="2122327334" name="Immagine 2122327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3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B140C">
      <w:rPr>
        <w:bCs/>
        <w:i/>
        <w:iCs/>
        <w:sz w:val="22"/>
        <w:szCs w:val="22"/>
      </w:rPr>
      <w:t>MINISTERO dell'ISTRUZIONE</w:t>
    </w:r>
    <w:r w:rsidR="00311708">
      <w:rPr>
        <w:bCs/>
        <w:i/>
        <w:iCs/>
        <w:sz w:val="22"/>
        <w:szCs w:val="22"/>
      </w:rPr>
      <w:t xml:space="preserve"> e del MERITO</w:t>
    </w:r>
  </w:p>
  <w:p w14:paraId="08A35241" w14:textId="77777777" w:rsidR="004370C8" w:rsidRPr="00BB140C" w:rsidRDefault="004370C8" w:rsidP="004370C8">
    <w:pPr>
      <w:ind w:left="1276"/>
      <w:rPr>
        <w:i/>
        <w:iCs/>
        <w:sz w:val="22"/>
        <w:szCs w:val="22"/>
      </w:rPr>
    </w:pPr>
    <w:r w:rsidRPr="00BB140C">
      <w:rPr>
        <w:i/>
        <w:iCs/>
        <w:sz w:val="22"/>
        <w:szCs w:val="22"/>
      </w:rPr>
      <w:t>Ufficio Scolastico Regionale per il Lazio</w:t>
    </w:r>
  </w:p>
  <w:p w14:paraId="7C972FEC" w14:textId="77777777" w:rsidR="004370C8" w:rsidRDefault="004370C8" w:rsidP="004370C8">
    <w:pPr>
      <w:ind w:left="1276"/>
      <w:rPr>
        <w:b/>
        <w:sz w:val="22"/>
        <w:szCs w:val="22"/>
      </w:rPr>
    </w:pPr>
    <w:r w:rsidRPr="00BB140C">
      <w:rPr>
        <w:b/>
        <w:sz w:val="22"/>
        <w:szCs w:val="22"/>
      </w:rPr>
      <w:t>ISTITUTO COMPRENSIVO "PIAZZA WINCKELMANN"</w:t>
    </w:r>
  </w:p>
  <w:p w14:paraId="4F16664C" w14:textId="77777777" w:rsidR="005761DE" w:rsidRPr="004370C8" w:rsidRDefault="004370C8" w:rsidP="004370C8">
    <w:pPr>
      <w:pStyle w:val="Intestazione"/>
    </w:pPr>
    <w:r>
      <w:rPr>
        <w:b/>
        <w:sz w:val="22"/>
        <w:szCs w:val="22"/>
      </w:rPr>
      <w:t>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958"/>
    <w:multiLevelType w:val="hybridMultilevel"/>
    <w:tmpl w:val="4DBEF504"/>
    <w:lvl w:ilvl="0" w:tplc="75B885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5C88"/>
    <w:multiLevelType w:val="multilevel"/>
    <w:tmpl w:val="2908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F616D"/>
    <w:multiLevelType w:val="hybridMultilevel"/>
    <w:tmpl w:val="9C62E634"/>
    <w:lvl w:ilvl="0" w:tplc="D13C732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67A5C"/>
    <w:multiLevelType w:val="hybridMultilevel"/>
    <w:tmpl w:val="DC1A7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41033"/>
    <w:multiLevelType w:val="hybridMultilevel"/>
    <w:tmpl w:val="8976147A"/>
    <w:lvl w:ilvl="0" w:tplc="136091BA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1B4315"/>
    <w:multiLevelType w:val="hybridMultilevel"/>
    <w:tmpl w:val="853CEB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73BDB"/>
    <w:multiLevelType w:val="hybridMultilevel"/>
    <w:tmpl w:val="F4144D9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95DD9"/>
    <w:multiLevelType w:val="hybridMultilevel"/>
    <w:tmpl w:val="C2468E6E"/>
    <w:lvl w:ilvl="0" w:tplc="75B885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66748"/>
    <w:multiLevelType w:val="hybridMultilevel"/>
    <w:tmpl w:val="1D3004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C57680"/>
    <w:multiLevelType w:val="hybridMultilevel"/>
    <w:tmpl w:val="9788E9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97521"/>
    <w:multiLevelType w:val="hybridMultilevel"/>
    <w:tmpl w:val="6EEA855A"/>
    <w:lvl w:ilvl="0" w:tplc="75B885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FC5C76"/>
    <w:multiLevelType w:val="hybridMultilevel"/>
    <w:tmpl w:val="D24C5E64"/>
    <w:lvl w:ilvl="0" w:tplc="136091BA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0"/>
  </w:num>
  <w:num w:numId="5">
    <w:abstractNumId w:val="10"/>
  </w:num>
  <w:num w:numId="6">
    <w:abstractNumId w:val="1"/>
  </w:num>
  <w:num w:numId="7">
    <w:abstractNumId w:val="2"/>
  </w:num>
  <w:num w:numId="8">
    <w:abstractNumId w:val="6"/>
  </w:num>
  <w:num w:numId="9">
    <w:abstractNumId w:val="3"/>
  </w:num>
  <w:num w:numId="10">
    <w:abstractNumId w:val="4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9D4"/>
    <w:rsid w:val="00013650"/>
    <w:rsid w:val="00052121"/>
    <w:rsid w:val="00073454"/>
    <w:rsid w:val="000930BE"/>
    <w:rsid w:val="000A646F"/>
    <w:rsid w:val="000C23E3"/>
    <w:rsid w:val="000C7A07"/>
    <w:rsid w:val="000E4FEB"/>
    <w:rsid w:val="000E78E8"/>
    <w:rsid w:val="00173EAC"/>
    <w:rsid w:val="001774DB"/>
    <w:rsid w:val="001C2CAC"/>
    <w:rsid w:val="00206407"/>
    <w:rsid w:val="00206A95"/>
    <w:rsid w:val="002320C4"/>
    <w:rsid w:val="002320FF"/>
    <w:rsid w:val="0025506A"/>
    <w:rsid w:val="00311708"/>
    <w:rsid w:val="003405AE"/>
    <w:rsid w:val="00367F65"/>
    <w:rsid w:val="00383B5E"/>
    <w:rsid w:val="003859C3"/>
    <w:rsid w:val="003A5B1F"/>
    <w:rsid w:val="003D36E0"/>
    <w:rsid w:val="003F042E"/>
    <w:rsid w:val="00412DD9"/>
    <w:rsid w:val="00413402"/>
    <w:rsid w:val="004326B4"/>
    <w:rsid w:val="004370C8"/>
    <w:rsid w:val="0044490C"/>
    <w:rsid w:val="004C1A0D"/>
    <w:rsid w:val="004C43C0"/>
    <w:rsid w:val="00526C8C"/>
    <w:rsid w:val="00535E89"/>
    <w:rsid w:val="00544538"/>
    <w:rsid w:val="005761DE"/>
    <w:rsid w:val="00590C9C"/>
    <w:rsid w:val="00652EF8"/>
    <w:rsid w:val="006709D4"/>
    <w:rsid w:val="00694C7F"/>
    <w:rsid w:val="006E451F"/>
    <w:rsid w:val="006E45E0"/>
    <w:rsid w:val="006E71E3"/>
    <w:rsid w:val="00711830"/>
    <w:rsid w:val="00716B3A"/>
    <w:rsid w:val="007D4B7A"/>
    <w:rsid w:val="0082356F"/>
    <w:rsid w:val="00853B78"/>
    <w:rsid w:val="008E7337"/>
    <w:rsid w:val="00925C09"/>
    <w:rsid w:val="00933F5A"/>
    <w:rsid w:val="00941017"/>
    <w:rsid w:val="00962A1C"/>
    <w:rsid w:val="00972BC8"/>
    <w:rsid w:val="00992D6C"/>
    <w:rsid w:val="00993B73"/>
    <w:rsid w:val="00A0043C"/>
    <w:rsid w:val="00A30AEC"/>
    <w:rsid w:val="00A37390"/>
    <w:rsid w:val="00A44D80"/>
    <w:rsid w:val="00A82007"/>
    <w:rsid w:val="00AC0EF0"/>
    <w:rsid w:val="00AC657B"/>
    <w:rsid w:val="00AD746E"/>
    <w:rsid w:val="00B26FD9"/>
    <w:rsid w:val="00B54FC1"/>
    <w:rsid w:val="00B62843"/>
    <w:rsid w:val="00B663C4"/>
    <w:rsid w:val="00B80E21"/>
    <w:rsid w:val="00B84BDC"/>
    <w:rsid w:val="00BA7AD9"/>
    <w:rsid w:val="00BB31E7"/>
    <w:rsid w:val="00BC1744"/>
    <w:rsid w:val="00BD1195"/>
    <w:rsid w:val="00BD5B4C"/>
    <w:rsid w:val="00C148FF"/>
    <w:rsid w:val="00CC0882"/>
    <w:rsid w:val="00D0058A"/>
    <w:rsid w:val="00D850AC"/>
    <w:rsid w:val="00D94664"/>
    <w:rsid w:val="00DC6CF8"/>
    <w:rsid w:val="00DC7AE2"/>
    <w:rsid w:val="00E35E40"/>
    <w:rsid w:val="00E61731"/>
    <w:rsid w:val="00E631EA"/>
    <w:rsid w:val="00E84F05"/>
    <w:rsid w:val="00EB58B5"/>
    <w:rsid w:val="00ED4BF2"/>
    <w:rsid w:val="00ED660A"/>
    <w:rsid w:val="00F00597"/>
    <w:rsid w:val="00F40965"/>
    <w:rsid w:val="00FA5209"/>
    <w:rsid w:val="00FC1841"/>
    <w:rsid w:val="00FE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EEB58F"/>
  <w15:chartTrackingRefBased/>
  <w15:docId w15:val="{900707E3-F07F-4FB1-815F-62BCA89C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41017"/>
    <w:pPr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Arial" w:hAnsi="Arial"/>
      <w:b/>
      <w:spacing w:val="20"/>
      <w:kern w:val="28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962A1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761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1D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761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1DE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D4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3405AE"/>
    <w:pPr>
      <w:suppressAutoHyphens/>
      <w:spacing w:after="140" w:line="276" w:lineRule="auto"/>
      <w:textAlignment w:val="baseline"/>
    </w:pPr>
    <w:rPr>
      <w:rFonts w:eastAsia="Andale Sans UI" w:cs="Tahoma"/>
      <w:color w:val="00000A"/>
      <w:lang w:val="en-US" w:eastAsia="en-US" w:bidi="en-US"/>
    </w:rPr>
  </w:style>
  <w:style w:type="character" w:customStyle="1" w:styleId="CorpotestoCarattere">
    <w:name w:val="Corpo testo Carattere"/>
    <w:basedOn w:val="Carpredefinitoparagrafo"/>
    <w:link w:val="Corpotesto"/>
    <w:rsid w:val="003405AE"/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NormaleWeb">
    <w:name w:val="Normal (Web)"/>
    <w:basedOn w:val="Normale"/>
    <w:uiPriority w:val="99"/>
    <w:unhideWhenUsed/>
    <w:rsid w:val="00073454"/>
    <w:pPr>
      <w:spacing w:before="100" w:beforeAutospacing="1" w:after="100" w:afterAutospacing="1"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0734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073454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73454"/>
    <w:rPr>
      <w:color w:val="605E5C"/>
      <w:shd w:val="clear" w:color="auto" w:fill="E1DFDD"/>
    </w:rPr>
  </w:style>
  <w:style w:type="character" w:customStyle="1" w:styleId="highlight">
    <w:name w:val="highlight"/>
    <w:basedOn w:val="Carpredefinitoparagrafo"/>
    <w:rsid w:val="000A646F"/>
  </w:style>
  <w:style w:type="character" w:styleId="Enfasicorsivo">
    <w:name w:val="Emphasis"/>
    <w:basedOn w:val="Carpredefinitoparagrafo"/>
    <w:uiPriority w:val="20"/>
    <w:qFormat/>
    <w:rsid w:val="008E7337"/>
    <w:rPr>
      <w:i/>
      <w:i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4101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4101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941017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94101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41017"/>
    <w:rPr>
      <w:rFonts w:ascii="Arial" w:eastAsia="Times New Roman" w:hAnsi="Arial" w:cs="Times New Roman"/>
      <w:b/>
      <w:spacing w:val="20"/>
      <w:kern w:val="28"/>
      <w:sz w:val="32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C4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7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nric\OneDrive\Desktop\Documenti\Modelli%20di%20Office%20personalizzati\W%20intestata%20Meritevol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 intestata Meritevole.dotx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enrica grigoli</dc:creator>
  <cp:keywords/>
  <dc:description/>
  <cp:lastModifiedBy>Utente</cp:lastModifiedBy>
  <cp:revision>2</cp:revision>
  <cp:lastPrinted>2023-09-08T06:26:00Z</cp:lastPrinted>
  <dcterms:created xsi:type="dcterms:W3CDTF">2026-06-26T10:27:00Z</dcterms:created>
  <dcterms:modified xsi:type="dcterms:W3CDTF">2026-06-26T10:27:00Z</dcterms:modified>
</cp:coreProperties>
</file>